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E6" w:rsidRDefault="003D166C">
      <w:r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5CD3E" wp14:editId="2F1F8C0E">
                <wp:simplePos x="0" y="0"/>
                <wp:positionH relativeFrom="column">
                  <wp:posOffset>4142105</wp:posOffset>
                </wp:positionH>
                <wp:positionV relativeFrom="paragraph">
                  <wp:posOffset>7080250</wp:posOffset>
                </wp:positionV>
                <wp:extent cx="2379980" cy="1434465"/>
                <wp:effectExtent l="0" t="0" r="20320" b="1333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14344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CD43E4" w:rsidRDefault="00281592" w:rsidP="000E1E3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43E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Poisons from cigarette smoke stay long after the cigarette has been extinguished</w:t>
                            </w:r>
                            <w:r w:rsidR="0010581B" w:rsidRPr="00CD43E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26.15pt;margin-top:557.5pt;width:187.4pt;height:11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" fillcolor="#9bbb59 [3206]" strokecolor="#4e6128 [1606]" strokeweight="2pt">
                <v:textbox>
                  <w:txbxContent>
                    <w:p w:rsidR="00281592" w:rsidRPr="00CD43E4" w:rsidRDefault="00281592" w:rsidP="000E1E30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CD43E4">
                        <w:rPr>
                          <w:b/>
                          <w:sz w:val="24"/>
                          <w:szCs w:val="24"/>
                          <w:lang w:val="en-US"/>
                        </w:rPr>
                        <w:t>Poisons from cigarette smoke stay long after the cigarette has been extinguished</w:t>
                      </w:r>
                      <w:r w:rsidR="0010581B" w:rsidRPr="00CD43E4">
                        <w:rPr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11A59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CC854" wp14:editId="64AE3726">
                <wp:simplePos x="0" y="0"/>
                <wp:positionH relativeFrom="column">
                  <wp:posOffset>3636336</wp:posOffset>
                </wp:positionH>
                <wp:positionV relativeFrom="paragraph">
                  <wp:posOffset>5199321</wp:posOffset>
                </wp:positionV>
                <wp:extent cx="2817140" cy="1807535"/>
                <wp:effectExtent l="0" t="0" r="21590" b="215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140" cy="1807535"/>
                        </a:xfrm>
                        <a:prstGeom prst="ellipse">
                          <a:avLst/>
                        </a:prstGeom>
                        <a:solidFill>
                          <a:srgbClr val="2424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E11A59" w:rsidRDefault="00281592" w:rsidP="002815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E11A59">
                              <w:rPr>
                                <w:b/>
                                <w:sz w:val="31"/>
                                <w:szCs w:val="31"/>
                                <w:lang w:val="en-US"/>
                              </w:rPr>
                              <w:t>Celebrate World Smokefree day 31</w:t>
                            </w:r>
                            <w:r w:rsidRPr="00E11A59">
                              <w:rPr>
                                <w:b/>
                                <w:sz w:val="31"/>
                                <w:szCs w:val="31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E11A59">
                              <w:rPr>
                                <w:b/>
                                <w:sz w:val="31"/>
                                <w:szCs w:val="31"/>
                                <w:lang w:val="en-US"/>
                              </w:rPr>
                              <w:t xml:space="preserve"> May by making your home and car smokefree</w:t>
                            </w:r>
                            <w:r w:rsidR="0010581B" w:rsidRPr="00E11A59">
                              <w:rPr>
                                <w:b/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7" style="position:absolute;margin-left:286.35pt;margin-top:409.4pt;width:221.8pt;height:1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" fillcolor="#2424e8" strokecolor="#243f60 [1604]" strokeweight="2pt">
                <v:textbox>
                  <w:txbxContent>
                    <w:p w:rsidR="00281592" w:rsidRPr="00E11A59" w:rsidRDefault="00281592" w:rsidP="0028159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E11A59">
                        <w:rPr>
                          <w:b/>
                          <w:sz w:val="31"/>
                          <w:szCs w:val="31"/>
                          <w:lang w:val="en-US"/>
                        </w:rPr>
                        <w:t>Celebrate World Smokefree day 31</w:t>
                      </w:r>
                      <w:r w:rsidRPr="00E11A59">
                        <w:rPr>
                          <w:b/>
                          <w:sz w:val="31"/>
                          <w:szCs w:val="31"/>
                          <w:vertAlign w:val="superscript"/>
                          <w:lang w:val="en-US"/>
                        </w:rPr>
                        <w:t>st</w:t>
                      </w:r>
                      <w:r w:rsidRPr="00E11A59">
                        <w:rPr>
                          <w:b/>
                          <w:sz w:val="31"/>
                          <w:szCs w:val="31"/>
                          <w:lang w:val="en-US"/>
                        </w:rPr>
                        <w:t xml:space="preserve"> May by making your home and car smokefree</w:t>
                      </w:r>
                      <w:r w:rsidR="0010581B" w:rsidRPr="00E11A59">
                        <w:rPr>
                          <w:b/>
                          <w:sz w:val="32"/>
                          <w:lang w:val="en-US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11A59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A869795" wp14:editId="6871DC62">
                <wp:simplePos x="0" y="0"/>
                <wp:positionH relativeFrom="column">
                  <wp:posOffset>-755015</wp:posOffset>
                </wp:positionH>
                <wp:positionV relativeFrom="paragraph">
                  <wp:posOffset>5475605</wp:posOffset>
                </wp:positionV>
                <wp:extent cx="4241800" cy="2551430"/>
                <wp:effectExtent l="0" t="0" r="25400" b="203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2551430"/>
                          <a:chOff x="-1047329" y="886410"/>
                          <a:chExt cx="4603898" cy="2269059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-1047329" y="886410"/>
                            <a:ext cx="4603898" cy="22690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1592" w:rsidRPr="005C1712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000000" w:themeColor="text1"/>
                                  <w:sz w:val="24"/>
                                  <w:lang w:eastAsia="en-NZ"/>
                                </w:rPr>
                              </w:pPr>
                              <w:r w:rsidRPr="005C1712">
                                <w:rPr>
                                  <w:rFonts w:eastAsia="Times New Roman" w:cs="Arial"/>
                                  <w:b/>
                                  <w:color w:val="000000" w:themeColor="text1"/>
                                  <w:sz w:val="24"/>
                                  <w:lang w:eastAsia="en-NZ"/>
                                </w:rPr>
                                <w:t xml:space="preserve">             </w:t>
                              </w:r>
                              <w:r w:rsidRPr="005C1712">
                                <w:rPr>
                                  <w:rFonts w:eastAsia="Times New Roman" w:cs="Arial"/>
                                  <w:b/>
                                  <w:color w:val="000000" w:themeColor="text1"/>
                                  <w:sz w:val="24"/>
                                  <w:u w:val="single"/>
                                  <w:lang w:eastAsia="en-NZ"/>
                                </w:rPr>
                                <w:t>T</w:t>
                              </w:r>
                              <w:r w:rsidR="00281592" w:rsidRPr="005C1712">
                                <w:rPr>
                                  <w:rFonts w:eastAsia="Times New Roman" w:cs="Arial"/>
                                  <w:b/>
                                  <w:color w:val="000000" w:themeColor="text1"/>
                                  <w:sz w:val="24"/>
                                  <w:u w:val="single"/>
                                  <w:lang w:eastAsia="en-NZ"/>
                                </w:rPr>
                                <w:t>ips to keep your car Smokefree</w:t>
                              </w:r>
                              <w:r w:rsidR="00281592" w:rsidRPr="005C1712">
                                <w:rPr>
                                  <w:rFonts w:eastAsia="Times New Roman" w:cs="Arial"/>
                                  <w:b/>
                                  <w:color w:val="000000" w:themeColor="text1"/>
                                  <w:sz w:val="24"/>
                                  <w:lang w:eastAsia="en-NZ"/>
                                </w:rPr>
                                <w:t>:</w:t>
                              </w: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Default="00CD43E4" w:rsidP="00A46451">
                              <w:pPr>
                                <w:spacing w:after="120" w:line="240" w:lineRule="auto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  <w:p w:rsidR="00CD43E4" w:rsidRPr="00A46451" w:rsidRDefault="00CD43E4" w:rsidP="00CD43E4">
                              <w:pPr>
                                <w:spacing w:after="120" w:line="240" w:lineRule="auto"/>
                                <w:jc w:val="center"/>
                                <w:textAlignment w:val="baseline"/>
                                <w:rPr>
                                  <w:rFonts w:eastAsia="Times New Roman" w:cs="Arial"/>
                                  <w:b/>
                                  <w:color w:val="FFFFFF" w:themeColor="background1"/>
                                  <w:sz w:val="24"/>
                                  <w:lang w:eastAsia="en-N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-705089" y="1484061"/>
                            <a:ext cx="389572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C1712" w:rsidRPr="005C1712" w:rsidRDefault="005C1712" w:rsidP="005C171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40" w:line="240" w:lineRule="auto"/>
                                <w:ind w:left="284" w:hanging="284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</w:pPr>
                              <w:r w:rsidRPr="00CD43E4"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  <w:t xml:space="preserve">Make a rule - your car and home are </w:t>
                              </w:r>
                              <w:proofErr w:type="spellStart"/>
                              <w:r w:rsidRPr="00CD43E4"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  <w:t>smok</w:t>
                              </w:r>
                              <w:r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  <w:t>efree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  <w:t xml:space="preserve"> at all times for everyone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705089" y="1727190"/>
                            <a:ext cx="4050032" cy="1296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C1712" w:rsidRPr="005C1712" w:rsidRDefault="005C1712" w:rsidP="005C171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40" w:line="240" w:lineRule="auto"/>
                                <w:ind w:left="284" w:hanging="284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>Ask your family and whanau to support you by not smoking in your car or home (put stickers on doors and windows)</w:t>
                              </w:r>
                            </w:p>
                            <w:p w:rsidR="005C1712" w:rsidRPr="005C1712" w:rsidRDefault="005C1712" w:rsidP="005C171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40" w:line="240" w:lineRule="auto"/>
                                <w:ind w:left="284" w:hanging="284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 xml:space="preserve">Remove ashtrays in your home and lighters in your car </w:t>
                              </w:r>
                            </w:p>
                            <w:p w:rsidR="00E11A59" w:rsidRPr="00E11A59" w:rsidRDefault="005C1712" w:rsidP="005C171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40" w:line="240" w:lineRule="auto"/>
                                <w:ind w:left="284" w:hanging="284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 xml:space="preserve">Be a positive role model and don’t smoke around children.  This means they are less likely to grow up to </w:t>
                              </w:r>
                              <w:r w:rsidR="00E11A59"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 xml:space="preserve">     </w:t>
                              </w:r>
                            </w:p>
                            <w:p w:rsidR="005C1712" w:rsidRPr="005C1712" w:rsidRDefault="00E11A59" w:rsidP="00E11A59">
                              <w:pPr>
                                <w:pStyle w:val="ListParagraph"/>
                                <w:spacing w:after="40" w:line="240" w:lineRule="auto"/>
                                <w:ind w:left="284"/>
                                <w:jc w:val="both"/>
                                <w:textAlignment w:val="baseline"/>
                                <w:rPr>
                                  <w:rFonts w:eastAsia="Times New Roman" w:cs="Arial"/>
                                  <w:b/>
                                  <w:lang w:eastAsia="en-NZ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 xml:space="preserve">       </w:t>
                              </w:r>
                              <w:proofErr w:type="gramStart"/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 xml:space="preserve"> </w:t>
                              </w:r>
                              <w:r w:rsidR="005C1712">
                                <w:rPr>
                                  <w:rFonts w:eastAsia="Times New Roman" w:cs="Arial"/>
                                  <w:b/>
                                  <w:lang w:val="en-US" w:eastAsia="en-NZ"/>
                                </w:rPr>
                                <w:t>smokers themselves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8" style="position:absolute;margin-left:-59.45pt;margin-top:431.15pt;width:334pt;height:200.9pt;z-index:251698176;mso-width-relative:margin;mso-height-relative:margin" coordorigin="-10473,8864" coordsize="46038,2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">
                <v:oval id="Oval 5" o:spid="_x0000_s1029" style="position:absolute;left:-10473;top:8864;width:46038;height:22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mtMQA&#10;AADaAAAADwAAAGRycy9kb3ducmV2LnhtbESPT2vCQBTE7wW/w/IEL6VuKm2R1DVIQW16q9qeH9ln&#10;Esy+DdmN+fPpXaHQ4zAzv2FWSW8qcaXGlZYVPM8jEMSZ1SXnCk7H7dMShPPIGivLpGAgB8l68rDC&#10;WNuOv+l68LkIEHYxKii8r2MpXVaQQTe3NXHwzrYx6INscqkb7ALcVHIRRW/SYMlhocCaPgrKLofW&#10;KEh3+3H3Y8yXH8b293QZ0pf6MVVqNu037yA89f4//Nf+1Ape4X4l3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q5rTEAAAA2gAAAA8AAAAAAAAAAAAAAAAAmAIAAGRycy9k&#10;b3ducmV2LnhtbFBLBQYAAAAABAAEAPUAAACJAwAAAAA=&#10;" fillcolor="#9bbb59 [3206]" strokecolor="#4e6128 [1606]" strokeweight="2pt">
                  <v:textbox>
                    <w:txbxContent>
                      <w:p w:rsidR="00281592" w:rsidRPr="005C1712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000000" w:themeColor="text1"/>
                            <w:sz w:val="24"/>
                            <w:lang w:eastAsia="en-NZ"/>
                          </w:rPr>
                        </w:pPr>
                        <w:r w:rsidRPr="005C1712">
                          <w:rPr>
                            <w:rFonts w:eastAsia="Times New Roman" w:cs="Arial"/>
                            <w:b/>
                            <w:color w:val="000000" w:themeColor="text1"/>
                            <w:sz w:val="24"/>
                            <w:lang w:eastAsia="en-NZ"/>
                          </w:rPr>
                          <w:t xml:space="preserve">             </w:t>
                        </w:r>
                        <w:r w:rsidRPr="005C1712">
                          <w:rPr>
                            <w:rFonts w:eastAsia="Times New Roman" w:cs="Arial"/>
                            <w:b/>
                            <w:color w:val="000000" w:themeColor="text1"/>
                            <w:sz w:val="24"/>
                            <w:u w:val="single"/>
                            <w:lang w:eastAsia="en-NZ"/>
                          </w:rPr>
                          <w:t>T</w:t>
                        </w:r>
                        <w:r w:rsidR="00281592" w:rsidRPr="005C1712">
                          <w:rPr>
                            <w:rFonts w:eastAsia="Times New Roman" w:cs="Arial"/>
                            <w:b/>
                            <w:color w:val="000000" w:themeColor="text1"/>
                            <w:sz w:val="24"/>
                            <w:u w:val="single"/>
                            <w:lang w:eastAsia="en-NZ"/>
                          </w:rPr>
                          <w:t>ips to keep your car Smokefree</w:t>
                        </w:r>
                        <w:r w:rsidR="00281592" w:rsidRPr="005C1712">
                          <w:rPr>
                            <w:rFonts w:eastAsia="Times New Roman" w:cs="Arial"/>
                            <w:b/>
                            <w:color w:val="000000" w:themeColor="text1"/>
                            <w:sz w:val="24"/>
                            <w:lang w:eastAsia="en-NZ"/>
                          </w:rPr>
                          <w:t>:</w:t>
                        </w: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Default="00CD43E4" w:rsidP="00A46451">
                        <w:pPr>
                          <w:spacing w:after="120" w:line="240" w:lineRule="auto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  <w:p w:rsidR="00CD43E4" w:rsidRPr="00A46451" w:rsidRDefault="00CD43E4" w:rsidP="00CD43E4">
                        <w:pPr>
                          <w:spacing w:after="120" w:line="240" w:lineRule="auto"/>
                          <w:jc w:val="center"/>
                          <w:textAlignment w:val="baseline"/>
                          <w:rPr>
                            <w:rFonts w:eastAsia="Times New Roman" w:cs="Arial"/>
                            <w:b/>
                            <w:color w:val="FFFFFF" w:themeColor="background1"/>
                            <w:sz w:val="24"/>
                            <w:lang w:eastAsia="en-NZ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-7050;top:14840;width:389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1712" w:rsidRPr="005C1712" w:rsidRDefault="005C1712" w:rsidP="005C171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40" w:line="240" w:lineRule="auto"/>
                          <w:ind w:left="284" w:hanging="284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lang w:eastAsia="en-NZ"/>
                          </w:rPr>
                        </w:pPr>
                        <w:r w:rsidRPr="00CD43E4">
                          <w:rPr>
                            <w:rFonts w:eastAsia="Times New Roman" w:cs="Arial"/>
                            <w:b/>
                            <w:lang w:eastAsia="en-NZ"/>
                          </w:rPr>
                          <w:t xml:space="preserve">Make a rule - your car and home are </w:t>
                        </w:r>
                        <w:proofErr w:type="spellStart"/>
                        <w:r w:rsidRPr="00CD43E4">
                          <w:rPr>
                            <w:rFonts w:eastAsia="Times New Roman" w:cs="Arial"/>
                            <w:b/>
                            <w:lang w:eastAsia="en-NZ"/>
                          </w:rPr>
                          <w:t>smok</w:t>
                        </w:r>
                        <w:r>
                          <w:rPr>
                            <w:rFonts w:eastAsia="Times New Roman" w:cs="Arial"/>
                            <w:b/>
                            <w:lang w:eastAsia="en-NZ"/>
                          </w:rPr>
                          <w:t>efree</w:t>
                        </w:r>
                        <w:proofErr w:type="spellEnd"/>
                        <w:r>
                          <w:rPr>
                            <w:rFonts w:eastAsia="Times New Roman" w:cs="Arial"/>
                            <w:b/>
                            <w:lang w:eastAsia="en-NZ"/>
                          </w:rPr>
                          <w:t xml:space="preserve"> at all times for everyone</w:t>
                        </w:r>
                      </w:p>
                    </w:txbxContent>
                  </v:textbox>
                </v:shape>
                <v:shape id="Text Box 15" o:spid="_x0000_s1031" type="#_x0000_t202" style="position:absolute;left:-7050;top:17271;width:40499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1712" w:rsidRPr="005C1712" w:rsidRDefault="005C1712" w:rsidP="005C171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40" w:line="240" w:lineRule="auto"/>
                          <w:ind w:left="284" w:hanging="284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lang w:eastAsia="en-NZ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>Ask your family and whanau to support you by not smoking in your car or home (put stickers on doors and windows)</w:t>
                        </w:r>
                      </w:p>
                      <w:p w:rsidR="005C1712" w:rsidRPr="005C1712" w:rsidRDefault="005C1712" w:rsidP="005C171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40" w:line="240" w:lineRule="auto"/>
                          <w:ind w:left="284" w:hanging="284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lang w:eastAsia="en-NZ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 xml:space="preserve">Remove ashtrays in your home and lighters in your car </w:t>
                        </w:r>
                      </w:p>
                      <w:p w:rsidR="00E11A59" w:rsidRPr="00E11A59" w:rsidRDefault="005C1712" w:rsidP="005C171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40" w:line="240" w:lineRule="auto"/>
                          <w:ind w:left="284" w:hanging="284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lang w:eastAsia="en-NZ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 xml:space="preserve">Be a positive role model and don’t smoke around children.  This means they are less likely to grow up to </w:t>
                        </w:r>
                        <w:r w:rsidR="00E11A59"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 xml:space="preserve">     </w:t>
                        </w:r>
                      </w:p>
                      <w:p w:rsidR="005C1712" w:rsidRPr="005C1712" w:rsidRDefault="00E11A59" w:rsidP="00E11A59">
                        <w:pPr>
                          <w:pStyle w:val="ListParagraph"/>
                          <w:spacing w:after="40" w:line="240" w:lineRule="auto"/>
                          <w:ind w:left="284"/>
                          <w:jc w:val="both"/>
                          <w:textAlignment w:val="baseline"/>
                          <w:rPr>
                            <w:rFonts w:eastAsia="Times New Roman" w:cs="Arial"/>
                            <w:b/>
                            <w:lang w:eastAsia="en-NZ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>be</w:t>
                        </w:r>
                        <w:proofErr w:type="gramEnd"/>
                        <w:r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 xml:space="preserve"> </w:t>
                        </w:r>
                        <w:r w:rsidR="005C1712">
                          <w:rPr>
                            <w:rFonts w:eastAsia="Times New Roman" w:cs="Arial"/>
                            <w:b/>
                            <w:lang w:val="en-US" w:eastAsia="en-NZ"/>
                          </w:rPr>
                          <w:t>smokers themselves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A59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FF3385" wp14:editId="76684962">
                <wp:simplePos x="0" y="0"/>
                <wp:positionH relativeFrom="column">
                  <wp:posOffset>-861237</wp:posOffset>
                </wp:positionH>
                <wp:positionV relativeFrom="paragraph">
                  <wp:posOffset>8240233</wp:posOffset>
                </wp:positionV>
                <wp:extent cx="6039293" cy="1370935"/>
                <wp:effectExtent l="0" t="0" r="19050" b="2032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1370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A59" w:rsidRDefault="00281592" w:rsidP="00E11A59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</w:pPr>
                            <w:bookmarkStart w:id="0" w:name="_GoBack"/>
                            <w:r w:rsidRPr="00787E7C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Talk to someone</w:t>
                            </w:r>
                            <w:r w:rsidRPr="00787E7C">
                              <w:rPr>
                                <w:rFonts w:eastAsia="Times New Roman" w:cs="Arial"/>
                                <w:b/>
                                <w:sz w:val="28"/>
                                <w:lang w:eastAsia="en-NZ"/>
                              </w:rPr>
                              <w:t xml:space="preserve"> </w:t>
                            </w:r>
                            <w:r w:rsidRPr="00787E7C">
                              <w:rPr>
                                <w:rFonts w:eastAsia="Times New Roman" w:cs="Arial"/>
                                <w:b/>
                                <w:sz w:val="28"/>
                                <w:u w:val="single"/>
                                <w:lang w:eastAsia="en-NZ"/>
                              </w:rPr>
                              <w:t>locally</w:t>
                            </w:r>
                            <w:r w:rsidRPr="00787E7C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about quitting smoking – call Aukati Kaipaipa o</w:t>
                            </w:r>
                            <w:r w:rsidR="00E11A59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n (03) 687-2606 / 027 226 0356</w:t>
                            </w:r>
                            <w:proofErr w:type="gramStart"/>
                            <w:r w:rsidR="00E11A59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, </w:t>
                            </w:r>
                            <w:r w:rsidRPr="00787E7C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the</w:t>
                            </w:r>
                            <w:proofErr w:type="gramEnd"/>
                            <w:r w:rsidRPr="00787E7C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</w:t>
                            </w:r>
                            <w:proofErr w:type="spellStart"/>
                            <w:r w:rsidRPr="005D0A24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Smokefreedom</w:t>
                            </w:r>
                            <w:proofErr w:type="spellEnd"/>
                            <w:r w:rsidRPr="005D0A24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Team on 0800 111 880</w:t>
                            </w:r>
                            <w:r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Quitline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on </w:t>
                            </w:r>
                            <w:r w:rsidR="00E11A59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  </w:t>
                            </w:r>
                          </w:p>
                          <w:p w:rsidR="00281592" w:rsidRPr="005D0A24" w:rsidRDefault="00E11A59" w:rsidP="00E11A59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 xml:space="preserve">                                     </w:t>
                            </w:r>
                            <w:proofErr w:type="gramStart"/>
                            <w:r w:rsidR="00281592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0800 778 778</w:t>
                            </w:r>
                            <w:r w:rsidR="0010581B">
                              <w:rPr>
                                <w:rFonts w:eastAsia="Times New Roman" w:cs="Arial"/>
                                <w:sz w:val="28"/>
                                <w:lang w:eastAsia="en-NZ"/>
                              </w:rPr>
                              <w:t>.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32" style="position:absolute;margin-left:-67.8pt;margin-top:648.85pt;width:475.5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" fillcolor="#4f81bd [3204]" strokecolor="#243f60 [1604]" strokeweight="2pt">
                <v:textbox>
                  <w:txbxContent>
                    <w:p w:rsidR="00E11A59" w:rsidRDefault="00281592" w:rsidP="00E11A59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="Times New Roman" w:cs="Arial"/>
                          <w:sz w:val="28"/>
                          <w:lang w:eastAsia="en-NZ"/>
                        </w:rPr>
                      </w:pPr>
                      <w:bookmarkStart w:id="1" w:name="_GoBack"/>
                      <w:r w:rsidRPr="00787E7C">
                        <w:rPr>
                          <w:rFonts w:eastAsia="Times New Roman" w:cs="Arial"/>
                          <w:sz w:val="28"/>
                          <w:lang w:eastAsia="en-NZ"/>
                        </w:rPr>
                        <w:t>Talk to someone</w:t>
                      </w:r>
                      <w:r w:rsidRPr="00787E7C">
                        <w:rPr>
                          <w:rFonts w:eastAsia="Times New Roman" w:cs="Arial"/>
                          <w:b/>
                          <w:sz w:val="28"/>
                          <w:lang w:eastAsia="en-NZ"/>
                        </w:rPr>
                        <w:t xml:space="preserve"> </w:t>
                      </w:r>
                      <w:r w:rsidRPr="00787E7C">
                        <w:rPr>
                          <w:rFonts w:eastAsia="Times New Roman" w:cs="Arial"/>
                          <w:b/>
                          <w:sz w:val="28"/>
                          <w:u w:val="single"/>
                          <w:lang w:eastAsia="en-NZ"/>
                        </w:rPr>
                        <w:t>locally</w:t>
                      </w:r>
                      <w:r w:rsidRPr="00787E7C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about quitting smoking – call Aukati Kaipaipa o</w:t>
                      </w:r>
                      <w:r w:rsidR="00E11A59">
                        <w:rPr>
                          <w:rFonts w:eastAsia="Times New Roman" w:cs="Arial"/>
                          <w:sz w:val="28"/>
                          <w:lang w:eastAsia="en-NZ"/>
                        </w:rPr>
                        <w:t>n (03) 687-2606 / 027 226 0356</w:t>
                      </w:r>
                      <w:proofErr w:type="gramStart"/>
                      <w:r w:rsidR="00E11A59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, </w:t>
                      </w:r>
                      <w:r w:rsidRPr="00787E7C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the</w:t>
                      </w:r>
                      <w:proofErr w:type="gramEnd"/>
                      <w:r w:rsidRPr="00787E7C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</w:t>
                      </w:r>
                      <w:proofErr w:type="spellStart"/>
                      <w:r w:rsidRPr="005D0A24">
                        <w:rPr>
                          <w:rFonts w:eastAsia="Times New Roman" w:cs="Arial"/>
                          <w:sz w:val="28"/>
                          <w:lang w:eastAsia="en-NZ"/>
                        </w:rPr>
                        <w:t>Smokefreedom</w:t>
                      </w:r>
                      <w:proofErr w:type="spellEnd"/>
                      <w:r w:rsidRPr="005D0A24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Team on 0800 111 880</w:t>
                      </w:r>
                      <w:r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or </w:t>
                      </w:r>
                      <w:proofErr w:type="spellStart"/>
                      <w:r>
                        <w:rPr>
                          <w:rFonts w:eastAsia="Times New Roman" w:cs="Arial"/>
                          <w:sz w:val="28"/>
                          <w:lang w:eastAsia="en-NZ"/>
                        </w:rPr>
                        <w:t>Quitline</w:t>
                      </w:r>
                      <w:proofErr w:type="spellEnd"/>
                      <w:r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on </w:t>
                      </w:r>
                      <w:r w:rsidR="00E11A59"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  </w:t>
                      </w:r>
                    </w:p>
                    <w:p w:rsidR="00281592" w:rsidRPr="005D0A24" w:rsidRDefault="00E11A59" w:rsidP="00E11A59">
                      <w:pPr>
                        <w:spacing w:after="0" w:line="240" w:lineRule="auto"/>
                        <w:jc w:val="both"/>
                        <w:textAlignment w:val="baseline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rFonts w:eastAsia="Times New Roman" w:cs="Arial"/>
                          <w:sz w:val="28"/>
                          <w:lang w:eastAsia="en-NZ"/>
                        </w:rPr>
                        <w:t xml:space="preserve">                                     </w:t>
                      </w:r>
                      <w:proofErr w:type="gramStart"/>
                      <w:r w:rsidR="00281592">
                        <w:rPr>
                          <w:rFonts w:eastAsia="Times New Roman" w:cs="Arial"/>
                          <w:sz w:val="28"/>
                          <w:lang w:eastAsia="en-NZ"/>
                        </w:rPr>
                        <w:t>0800 778 778</w:t>
                      </w:r>
                      <w:r w:rsidR="0010581B">
                        <w:rPr>
                          <w:rFonts w:eastAsia="Times New Roman" w:cs="Arial"/>
                          <w:sz w:val="28"/>
                          <w:lang w:eastAsia="en-NZ"/>
                        </w:rPr>
                        <w:t>.</w:t>
                      </w:r>
                      <w:bookmarkEnd w:id="1"/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E11A59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225327" wp14:editId="43DCDC3B">
                <wp:simplePos x="0" y="0"/>
                <wp:positionH relativeFrom="column">
                  <wp:posOffset>-988060</wp:posOffset>
                </wp:positionH>
                <wp:positionV relativeFrom="paragraph">
                  <wp:posOffset>2546483</wp:posOffset>
                </wp:positionV>
                <wp:extent cx="5549900" cy="293458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2934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3E4" w:rsidRDefault="00CD43E4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95CF2B0" wp14:editId="3DD71C6F">
                                  <wp:extent cx="5315984" cy="2637388"/>
                                  <wp:effectExtent l="133350" t="76200" r="94615" b="144145"/>
                                  <wp:docPr id="45" name="Picture 45" descr="Y:\CFS\Timaru\1Records\Health Promotion\Health Issues\Smokefree\World SMOKEFREE Day\2013\Cam and Keni with gas mas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CFS\Timaru\1Records\Health Promotion\Health Issues\Smokefree\World SMOKEFREE Day\2013\Cam and Keni with gas mas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5984" cy="26373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-77.8pt;margin-top:200.5pt;width:437pt;height:231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" filled="f" stroked="f" strokeweight=".5pt">
                <v:textbox>
                  <w:txbxContent>
                    <w:p w:rsidR="00CD43E4" w:rsidRDefault="00CD43E4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95CF2B0" wp14:editId="3DD71C6F">
                            <wp:extent cx="5315984" cy="2637388"/>
                            <wp:effectExtent l="133350" t="76200" r="94615" b="144145"/>
                            <wp:docPr id="45" name="Picture 45" descr="Y:\CFS\Timaru\1Records\Health Promotion\Health Issues\Smokefree\World SMOKEFREE Day\2013\Cam and Keni with gas mas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CFS\Timaru\1Records\Health Promotion\Health Issues\Smokefree\World SMOKEFREE Day\2013\Cam and Keni with gas mas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5984" cy="26373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A59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F98DD7" wp14:editId="22C332BF">
                <wp:simplePos x="0" y="0"/>
                <wp:positionH relativeFrom="column">
                  <wp:posOffset>4486940</wp:posOffset>
                </wp:positionH>
                <wp:positionV relativeFrom="paragraph">
                  <wp:posOffset>2881423</wp:posOffset>
                </wp:positionV>
                <wp:extent cx="2073275" cy="1711842"/>
                <wp:effectExtent l="419100" t="38100" r="79375" b="98425"/>
                <wp:wrapNone/>
                <wp:docPr id="34" name="Oval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1711842"/>
                        </a:xfrm>
                        <a:prstGeom prst="wedgeEllipseCallout">
                          <a:avLst>
                            <a:gd name="adj1" fmla="val -68122"/>
                            <a:gd name="adj2" fmla="val -892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592" w:rsidRPr="00281592" w:rsidRDefault="00281592" w:rsidP="00281592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281592">
                              <w:rPr>
                                <w:b/>
                                <w:sz w:val="28"/>
                                <w:lang w:val="en-US"/>
                              </w:rPr>
                              <w:t>SMOKEFREE HOMES &amp; CARS</w:t>
                            </w:r>
                          </w:p>
                          <w:p w:rsidR="00281592" w:rsidRPr="007C0633" w:rsidRDefault="00281592" w:rsidP="00A46451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A924D8">
                              <w:rPr>
                                <w:sz w:val="28"/>
                                <w:lang w:val="en-US"/>
                              </w:rPr>
                              <w:t>When will our most vulnerable be protected?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4" o:spid="_x0000_s1034" type="#_x0000_t63" style="position:absolute;margin-left:353.3pt;margin-top:226.9pt;width:163.25pt;height:13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" adj="-3914,887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81592" w:rsidRPr="00281592" w:rsidRDefault="00281592" w:rsidP="00281592">
                      <w:pPr>
                        <w:spacing w:after="40" w:line="240" w:lineRule="auto"/>
                        <w:jc w:val="center"/>
                        <w:rPr>
                          <w:b/>
                          <w:sz w:val="28"/>
                          <w:lang w:val="en-US"/>
                        </w:rPr>
                      </w:pPr>
                      <w:r w:rsidRPr="00281592">
                        <w:rPr>
                          <w:b/>
                          <w:sz w:val="28"/>
                          <w:lang w:val="en-US"/>
                        </w:rPr>
                        <w:t>SMOKEFREE HOMES &amp; CARS</w:t>
                      </w:r>
                    </w:p>
                    <w:p w:rsidR="00281592" w:rsidRPr="007C0633" w:rsidRDefault="00281592" w:rsidP="00A46451">
                      <w:pPr>
                        <w:spacing w:after="120" w:line="240" w:lineRule="auto"/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A924D8">
                        <w:rPr>
                          <w:sz w:val="28"/>
                          <w:lang w:val="en-US"/>
                        </w:rPr>
                        <w:t>When will our most vulnerable be protected?</w:t>
                      </w:r>
                    </w:p>
                  </w:txbxContent>
                </v:textbox>
              </v:shape>
            </w:pict>
          </mc:Fallback>
        </mc:AlternateContent>
      </w:r>
      <w:r w:rsidR="005C1712" w:rsidRPr="005C1712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7E815C" wp14:editId="51357432">
                <wp:simplePos x="0" y="0"/>
                <wp:positionH relativeFrom="column">
                  <wp:posOffset>5444490</wp:posOffset>
                </wp:positionH>
                <wp:positionV relativeFrom="paragraph">
                  <wp:posOffset>8845727</wp:posOffset>
                </wp:positionV>
                <wp:extent cx="1163320" cy="91313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1712" w:rsidRPr="002846AB" w:rsidRDefault="005C1712" w:rsidP="005C1712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2846AB">
                              <w:rPr>
                                <w:noProof/>
                                <w:color w:val="F79646" w:themeColor="accent6"/>
                                <w:lang w:eastAsia="en-NZ"/>
                              </w:rPr>
                              <w:drawing>
                                <wp:inline distT="0" distB="0" distL="0" distR="0" wp14:anchorId="2E9125C3" wp14:editId="11626A6E">
                                  <wp:extent cx="983557" cy="820887"/>
                                  <wp:effectExtent l="0" t="0" r="762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992" cy="825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428.7pt;margin-top:696.5pt;width:91.6pt;height:7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" filled="f" stroked="f" strokeweight=".5pt">
                <v:textbox>
                  <w:txbxContent>
                    <w:p w:rsidR="005C1712" w:rsidRPr="002846AB" w:rsidRDefault="005C1712" w:rsidP="005C1712">
                      <w:pPr>
                        <w:rPr>
                          <w:color w:val="F79646" w:themeColor="accent6"/>
                        </w:rPr>
                      </w:pPr>
                      <w:r w:rsidRPr="002846AB">
                        <w:rPr>
                          <w:noProof/>
                          <w:color w:val="F79646" w:themeColor="accent6"/>
                          <w:lang w:eastAsia="en-NZ"/>
                        </w:rPr>
                        <w:drawing>
                          <wp:inline distT="0" distB="0" distL="0" distR="0" wp14:anchorId="2E9125C3" wp14:editId="11626A6E">
                            <wp:extent cx="983557" cy="820887"/>
                            <wp:effectExtent l="0" t="0" r="762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992" cy="825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3E4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90D6" wp14:editId="3F3C2015">
                <wp:simplePos x="0" y="0"/>
                <wp:positionH relativeFrom="column">
                  <wp:posOffset>2469515</wp:posOffset>
                </wp:positionH>
                <wp:positionV relativeFrom="paragraph">
                  <wp:posOffset>778510</wp:posOffset>
                </wp:positionV>
                <wp:extent cx="3491230" cy="1774190"/>
                <wp:effectExtent l="0" t="0" r="13970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7741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143D62" w:rsidRDefault="00281592" w:rsidP="00143D62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3D62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 2013 the Smokefree South Canterbury Committee surveyed 946 people, 908 were in favour of a legislation change where you </w:t>
                            </w:r>
                            <w:r w:rsidRPr="00143D62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  <w:szCs w:val="22"/>
                              </w:rPr>
                              <w:t>could not</w:t>
                            </w:r>
                            <w:r w:rsidRPr="00143D62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43D62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Smoke in a car carrying a child.</w:t>
                            </w:r>
                          </w:p>
                          <w:p w:rsidR="00281592" w:rsidRDefault="00281592" w:rsidP="00BA5D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36" style="position:absolute;margin-left:194.45pt;margin-top:61.3pt;width:274.9pt;height:1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" fillcolor="#4f81bd [3204]" strokecolor="#243f60 [1604]" strokeweight="2pt">
                <v:textbox>
                  <w:txbxContent>
                    <w:p w:rsidR="00281592" w:rsidRPr="00143D62" w:rsidRDefault="00281592" w:rsidP="00143D62">
                      <w:pPr>
                        <w:pStyle w:val="NormalWeb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3D62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In 2013 the Smokefree South Canterbury Committee surveyed 946 people, 908 were in favour of a legislation change where you </w:t>
                      </w:r>
                      <w:r w:rsidRPr="00143D62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  <w:szCs w:val="22"/>
                        </w:rPr>
                        <w:t>could not</w:t>
                      </w:r>
                      <w:r w:rsidRPr="00143D62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 w:rsidRPr="00143D62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Smoke in a car carrying a child.</w:t>
                      </w:r>
                    </w:p>
                    <w:p w:rsidR="00281592" w:rsidRDefault="00281592" w:rsidP="00BA5D3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D43E4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7A444" wp14:editId="3A5587FD">
                <wp:simplePos x="0" y="0"/>
                <wp:positionH relativeFrom="column">
                  <wp:posOffset>-680484</wp:posOffset>
                </wp:positionH>
                <wp:positionV relativeFrom="paragraph">
                  <wp:posOffset>244549</wp:posOffset>
                </wp:positionV>
                <wp:extent cx="2948763" cy="2094614"/>
                <wp:effectExtent l="0" t="0" r="23495" b="2032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763" cy="20946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143D62" w:rsidRDefault="00281592" w:rsidP="00EC7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3D62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Second-hand smoke contains a lethal mix of more than 4,000 chemicals such as arsenic, hydrogen cyanide, ammonia and carbon monoxide. Two hundred of these chemicals have been identified as poisonous and can cause cancer.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37" style="position:absolute;margin-left:-53.6pt;margin-top:19.25pt;width:232.2pt;height:16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" fillcolor="#9bbb59 [3206]" strokecolor="#4e6128 [1606]" strokeweight="2pt">
                <v:textbox>
                  <w:txbxContent>
                    <w:p w:rsidR="00281592" w:rsidRPr="00143D62" w:rsidRDefault="00281592" w:rsidP="00EC7C22">
                      <w:pPr>
                        <w:jc w:val="center"/>
                        <w:rPr>
                          <w:b/>
                        </w:rPr>
                      </w:pPr>
                      <w:r w:rsidRPr="00143D62">
                        <w:rPr>
                          <w:rFonts w:cs="Arial"/>
                          <w:b/>
                          <w:sz w:val="20"/>
                          <w:szCs w:val="20"/>
                        </w:rPr>
                        <w:t>Second-hand smoke contains a lethal mix of more than 4,000 chemicals such as arsenic, hydrogen cyanide, ammonia and carbon monoxide. Two hundred of these chemicals have been identified as poisonous and can cause cancer.</w:t>
                      </w:r>
                    </w:p>
                  </w:txbxContent>
                </v:textbox>
              </v:oval>
            </w:pict>
          </mc:Fallback>
        </mc:AlternateContent>
      </w:r>
      <w:r w:rsidR="00CD43E4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ED318" wp14:editId="31053163">
                <wp:simplePos x="0" y="0"/>
                <wp:positionH relativeFrom="column">
                  <wp:posOffset>-755015</wp:posOffset>
                </wp:positionH>
                <wp:positionV relativeFrom="paragraph">
                  <wp:posOffset>-776605</wp:posOffset>
                </wp:positionV>
                <wp:extent cx="1059180" cy="7727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592" w:rsidRDefault="00281592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9E68377" wp14:editId="2B4E531C">
                                  <wp:extent cx="839973" cy="700062"/>
                                  <wp:effectExtent l="0" t="0" r="0" b="508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mokefree2025.b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42" cy="699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-59.45pt;margin-top:-61.15pt;width:83.4pt;height:6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" filled="f" stroked="f" strokeweight=".5pt">
                <v:textbox>
                  <w:txbxContent>
                    <w:p w:rsidR="00281592" w:rsidRDefault="00281592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9E68377" wp14:editId="2B4E531C">
                            <wp:extent cx="839973" cy="700062"/>
                            <wp:effectExtent l="0" t="0" r="0" b="508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mokefree2025.b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842" cy="699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A24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46B92" wp14:editId="6EDF9A40">
                <wp:simplePos x="0" y="0"/>
                <wp:positionH relativeFrom="column">
                  <wp:posOffset>4803775</wp:posOffset>
                </wp:positionH>
                <wp:positionV relativeFrom="paragraph">
                  <wp:posOffset>-709930</wp:posOffset>
                </wp:positionV>
                <wp:extent cx="1555750" cy="1649095"/>
                <wp:effectExtent l="0" t="0" r="25400" b="273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6490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143D62" w:rsidRDefault="00281592" w:rsidP="00EC7C22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More than 350 people die from s</w:t>
                            </w:r>
                            <w:r w:rsidRPr="00143D62">
                              <w:rPr>
                                <w:b/>
                                <w:sz w:val="20"/>
                                <w:lang w:val="en-US"/>
                              </w:rPr>
                              <w:t>econd-hand smoke each year in New Zealand</w:t>
                            </w:r>
                            <w:r w:rsidR="0010581B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8" o:spid="_x0000_s1039" style="position:absolute;margin-left:378.25pt;margin-top:-55.9pt;width:122.5pt;height:12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" fillcolor="#4f81bd [3204]" strokecolor="#243f60 [1604]" strokeweight="2pt">
                <v:textbox>
                  <w:txbxContent>
                    <w:p w:rsidR="00281592" w:rsidRPr="00143D62" w:rsidRDefault="00281592" w:rsidP="00EC7C22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lang w:val="en-US"/>
                        </w:rPr>
                        <w:t>More than 350 people die from s</w:t>
                      </w:r>
                      <w:r w:rsidRPr="00143D62">
                        <w:rPr>
                          <w:b/>
                          <w:sz w:val="20"/>
                          <w:lang w:val="en-US"/>
                        </w:rPr>
                        <w:t>econd-hand smoke each year in New Zealand</w:t>
                      </w:r>
                      <w:r w:rsidR="0010581B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5D0A24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D7DC4" wp14:editId="533E8D10">
                <wp:simplePos x="0" y="0"/>
                <wp:positionH relativeFrom="column">
                  <wp:posOffset>1664335</wp:posOffset>
                </wp:positionH>
                <wp:positionV relativeFrom="paragraph">
                  <wp:posOffset>-709930</wp:posOffset>
                </wp:positionV>
                <wp:extent cx="3034030" cy="1323340"/>
                <wp:effectExtent l="0" t="0" r="13970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1323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592" w:rsidRPr="00143D62" w:rsidRDefault="00281592" w:rsidP="00BA5D35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43D62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Children often do not have the choice to move away from </w:t>
                            </w:r>
                            <w:proofErr w:type="gramStart"/>
                            <w:r w:rsidRPr="00143D62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tobacco  smoke</w:t>
                            </w:r>
                            <w:proofErr w:type="gramEnd"/>
                            <w:r w:rsidRPr="00143D62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 and are more vulnerable to its</w:t>
                            </w:r>
                            <w:r w:rsidRPr="00143D6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3D62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effects.</w:t>
                            </w:r>
                          </w:p>
                          <w:p w:rsidR="00281592" w:rsidRDefault="00281592" w:rsidP="00BA5D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40" style="position:absolute;margin-left:131.05pt;margin-top:-55.9pt;width:238.9pt;height:10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" fillcolor="#9bbb59 [3206]" strokecolor="#4e6128 [1606]" strokeweight="2pt">
                <v:textbox>
                  <w:txbxContent>
                    <w:p w:rsidR="00281592" w:rsidRPr="00143D62" w:rsidRDefault="00281592" w:rsidP="00BA5D35">
                      <w:pPr>
                        <w:pStyle w:val="NormalWeb"/>
                        <w:jc w:val="center"/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</w:pPr>
                      <w:r w:rsidRPr="00143D62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 xml:space="preserve">Children often do not have the choice to move away from </w:t>
                      </w:r>
                      <w:proofErr w:type="gramStart"/>
                      <w:r w:rsidRPr="00143D62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>tobacco  smoke</w:t>
                      </w:r>
                      <w:proofErr w:type="gramEnd"/>
                      <w:r w:rsidRPr="00143D62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 xml:space="preserve"> and are more vulnerable to its</w:t>
                      </w:r>
                      <w:r w:rsidRPr="00143D6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43D62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>effects.</w:t>
                      </w:r>
                    </w:p>
                    <w:p w:rsidR="00281592" w:rsidRDefault="00281592" w:rsidP="00BA5D3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924D8">
        <w:rPr>
          <w:noProof/>
          <w:lang w:eastAsia="en-NZ"/>
        </w:rPr>
        <w:drawing>
          <wp:inline distT="0" distB="0" distL="0" distR="0" wp14:anchorId="21B675E2" wp14:editId="6FD5151F">
            <wp:extent cx="4746661" cy="1818526"/>
            <wp:effectExtent l="114300" t="57150" r="92075" b="125095"/>
            <wp:docPr id="48" name="Picture 48" descr="Y:\CFS\Timaru\1Records\Health Promotion\Health Issues\Smokefree\World SMOKEFREE Day\2013\Cam and Keni with gas 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FS\Timaru\1Records\Health Promotion\Health Issues\Smokefree\World SMOKEFREE Day\2013\Cam and Keni with gas mas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54" cy="1826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924D8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98450A" wp14:editId="589D775C">
                <wp:simplePos x="0" y="0"/>
                <wp:positionH relativeFrom="column">
                  <wp:posOffset>2265528</wp:posOffset>
                </wp:positionH>
                <wp:positionV relativeFrom="paragraph">
                  <wp:posOffset>3766782</wp:posOffset>
                </wp:positionV>
                <wp:extent cx="45719" cy="68239"/>
                <wp:effectExtent l="0" t="0" r="12065" b="2730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2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0" o:spid="_x0000_s1026" style="position:absolute;margin-left:178.4pt;margin-top:296.6pt;width:3.6pt;height:5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" fillcolor="#4f81bd [3204]" strokecolor="#243f60 [1604]" strokeweight="2pt"/>
            </w:pict>
          </mc:Fallback>
        </mc:AlternateContent>
      </w:r>
      <w:r w:rsidR="00143D62">
        <w:rPr>
          <w:rFonts w:ascii="Times New Roman" w:hAnsi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659264" behindDoc="0" locked="0" layoutInCell="1" allowOverlap="1" wp14:anchorId="2BF8DF63" wp14:editId="059EA013">
            <wp:simplePos x="0" y="0"/>
            <wp:positionH relativeFrom="column">
              <wp:posOffset>-1094105</wp:posOffset>
            </wp:positionH>
            <wp:positionV relativeFrom="paragraph">
              <wp:posOffset>-1596390</wp:posOffset>
            </wp:positionV>
            <wp:extent cx="7711440" cy="13230860"/>
            <wp:effectExtent l="38100" t="38100" r="41910" b="469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3230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51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FBAD7" wp14:editId="265F9DF4">
                <wp:simplePos x="0" y="0"/>
                <wp:positionH relativeFrom="column">
                  <wp:posOffset>-1583140</wp:posOffset>
                </wp:positionH>
                <wp:positionV relativeFrom="paragraph">
                  <wp:posOffset>-1596788</wp:posOffset>
                </wp:positionV>
                <wp:extent cx="2169994" cy="1992573"/>
                <wp:effectExtent l="76200" t="38100" r="97155" b="1225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94" cy="1992573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124.65pt;margin-top:-125.75pt;width:170.85pt;height:15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2846AB">
        <w:rPr>
          <w:rFonts w:ascii="Times New Roman" w:hAnsi="Times New Roman"/>
          <w:noProof/>
          <w:sz w:val="24"/>
          <w:szCs w:val="24"/>
          <w:lang w:eastAsia="en-NZ"/>
        </w:rPr>
        <w:drawing>
          <wp:inline distT="0" distB="0" distL="0" distR="0" wp14:anchorId="3D3B56EF" wp14:editId="2882D8A1">
            <wp:extent cx="1627632" cy="13578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6AB" w:rsidRPr="002846AB">
        <w:rPr>
          <w:rFonts w:ascii="Times New Roman" w:hAnsi="Times New Roman"/>
          <w:noProof/>
          <w:sz w:val="24"/>
          <w:szCs w:val="24"/>
          <w:lang w:eastAsia="en-NZ"/>
        </w:rPr>
        <w:t xml:space="preserve"> </w:t>
      </w:r>
      <w:r w:rsidR="002846AB">
        <w:rPr>
          <w:rFonts w:ascii="Times New Roman" w:hAnsi="Times New Roman"/>
          <w:noProof/>
          <w:sz w:val="24"/>
          <w:szCs w:val="24"/>
          <w:lang w:eastAsia="en-NZ"/>
        </w:rPr>
        <w:drawing>
          <wp:inline distT="0" distB="0" distL="0" distR="0" wp14:anchorId="3EBD6F1B" wp14:editId="045C37C1">
            <wp:extent cx="1627632" cy="13578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C22">
        <w:rPr>
          <w:rFonts w:ascii="Times New Roman" w:hAnsi="Times New Roman"/>
          <w:noProof/>
          <w:sz w:val="24"/>
          <w:szCs w:val="24"/>
          <w:lang w:eastAsia="en-NZ"/>
        </w:rPr>
        <w:drawing>
          <wp:inline distT="0" distB="0" distL="0" distR="0" wp14:anchorId="60D38B87" wp14:editId="2E9C9E86">
            <wp:extent cx="1600200" cy="133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free2025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D62" w:rsidRPr="002846AB">
        <w:rPr>
          <w:noProof/>
          <w:color w:val="F79646" w:themeColor="accent6"/>
          <w:lang w:eastAsia="en-NZ"/>
        </w:rPr>
        <w:drawing>
          <wp:inline distT="0" distB="0" distL="0" distR="0" wp14:anchorId="497A4469" wp14:editId="729F3FCA">
            <wp:extent cx="983557" cy="82088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92" cy="8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712" w:rsidRPr="005C1712">
        <w:rPr>
          <w:rFonts w:ascii="Times New Roman" w:hAnsi="Times New Roman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642885" wp14:editId="7D7362E2">
                <wp:simplePos x="0" y="0"/>
                <wp:positionH relativeFrom="column">
                  <wp:posOffset>5056505</wp:posOffset>
                </wp:positionH>
                <wp:positionV relativeFrom="paragraph">
                  <wp:posOffset>8616950</wp:posOffset>
                </wp:positionV>
                <wp:extent cx="2465474" cy="2104968"/>
                <wp:effectExtent l="0" t="0" r="11430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474" cy="210496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98.15pt;margin-top:678.5pt;width:194.15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" fillcolor="#e36c0a [2409]" strokecolor="#974706 [1609]" strokeweight="2pt"/>
            </w:pict>
          </mc:Fallback>
        </mc:AlternateContent>
      </w:r>
    </w:p>
    <w:sectPr w:rsidR="00CA00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308EF"/>
    <w:multiLevelType w:val="hybridMultilevel"/>
    <w:tmpl w:val="F24CE4E0"/>
    <w:lvl w:ilvl="0" w:tplc="14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">
    <w:nsid w:val="522102F2"/>
    <w:multiLevelType w:val="multilevel"/>
    <w:tmpl w:val="7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D5527C"/>
    <w:multiLevelType w:val="hybridMultilevel"/>
    <w:tmpl w:val="0E94C1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D35"/>
    <w:rsid w:val="000E1E30"/>
    <w:rsid w:val="0010581B"/>
    <w:rsid w:val="00143D62"/>
    <w:rsid w:val="0019027B"/>
    <w:rsid w:val="00281592"/>
    <w:rsid w:val="002846AB"/>
    <w:rsid w:val="003761DC"/>
    <w:rsid w:val="003D166C"/>
    <w:rsid w:val="0053047F"/>
    <w:rsid w:val="005C1712"/>
    <w:rsid w:val="005D0A24"/>
    <w:rsid w:val="00787E7C"/>
    <w:rsid w:val="007C0633"/>
    <w:rsid w:val="009158FD"/>
    <w:rsid w:val="00A46451"/>
    <w:rsid w:val="00A924D8"/>
    <w:rsid w:val="00AE1171"/>
    <w:rsid w:val="00BA5D35"/>
    <w:rsid w:val="00CA00E6"/>
    <w:rsid w:val="00CA6BF2"/>
    <w:rsid w:val="00CD43E4"/>
    <w:rsid w:val="00E11A59"/>
    <w:rsid w:val="00EC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3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D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A5D35"/>
    <w:pPr>
      <w:spacing w:after="240" w:line="35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CA6B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3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D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A5D35"/>
    <w:pPr>
      <w:spacing w:after="240" w:line="35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CA6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23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1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4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7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74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2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9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02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54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590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76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8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5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4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9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8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30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7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798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35816-D87E-4A31-8077-F2845C45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DED14212</Template>
  <TotalTime>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CDHB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Leola Ryder</dc:creator>
  <cp:lastModifiedBy>Leola Ryder</cp:lastModifiedBy>
  <cp:revision>2</cp:revision>
  <cp:lastPrinted>2014-03-31T22:29:00Z</cp:lastPrinted>
  <dcterms:created xsi:type="dcterms:W3CDTF">2014-04-02T00:48:00Z</dcterms:created>
  <dcterms:modified xsi:type="dcterms:W3CDTF">2014-04-02T00:48:00Z</dcterms:modified>
</cp:coreProperties>
</file>